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108" w:rsidRPr="003C2D60" w:rsidRDefault="00A97A57" w:rsidP="00C3046D">
      <w:pPr>
        <w:jc w:val="right"/>
      </w:pPr>
      <w:r>
        <w:t>Τρίκαλα</w:t>
      </w:r>
      <w:r w:rsidR="00C3046D" w:rsidRPr="003C2D60">
        <w:t xml:space="preserve"> </w:t>
      </w:r>
      <w:r w:rsidR="009837DC">
        <w:t>30</w:t>
      </w:r>
      <w:r w:rsidRPr="003C2D60">
        <w:t>/</w:t>
      </w:r>
      <w:r w:rsidR="00D9596E" w:rsidRPr="003C2D60">
        <w:t>0</w:t>
      </w:r>
      <w:r w:rsidR="00120E19" w:rsidRPr="009837DC">
        <w:t>9</w:t>
      </w:r>
      <w:r w:rsidR="00D9596E" w:rsidRPr="003C2D60">
        <w:t>/</w:t>
      </w:r>
      <w:r w:rsidR="00C3046D" w:rsidRPr="003C2D60">
        <w:t>201</w:t>
      </w:r>
      <w:r w:rsidR="00D9596E" w:rsidRPr="003C2D60">
        <w:t>9</w:t>
      </w:r>
    </w:p>
    <w:p w:rsidR="00FD4290" w:rsidRPr="009837DC" w:rsidRDefault="009837DC" w:rsidP="009837DC">
      <w:pPr>
        <w:jc w:val="center"/>
        <w:rPr>
          <w:b/>
        </w:rPr>
      </w:pPr>
      <w:r w:rsidRPr="009837DC">
        <w:rPr>
          <w:b/>
        </w:rPr>
        <w:t>ΟΡΘΗ ΕΠΑΝΑΔΙΑΤΥΠΩΣΗ</w:t>
      </w:r>
    </w:p>
    <w:p w:rsidR="003C2D60" w:rsidRPr="003C2D60" w:rsidRDefault="003C2D60" w:rsidP="007460A0">
      <w:pPr>
        <w:spacing w:line="0" w:lineRule="atLeast"/>
        <w:ind w:left="2300"/>
        <w:rPr>
          <w:rFonts w:ascii="Tahoma" w:eastAsia="Tahoma" w:hAnsi="Tahoma" w:cs="Arial"/>
          <w:b/>
          <w:szCs w:val="20"/>
        </w:rPr>
      </w:pPr>
      <w:r w:rsidRPr="003C2D60">
        <w:rPr>
          <w:rFonts w:ascii="Tahoma" w:eastAsia="Tahoma" w:hAnsi="Tahoma" w:cs="Arial"/>
          <w:b/>
          <w:szCs w:val="20"/>
        </w:rPr>
        <w:t xml:space="preserve">ΠΡΟΣΚΛΗΣΗ </w:t>
      </w:r>
      <w:r w:rsidR="009837DC">
        <w:rPr>
          <w:rFonts w:ascii="Tahoma" w:eastAsia="Tahoma" w:hAnsi="Tahoma" w:cs="Arial"/>
          <w:b/>
          <w:szCs w:val="20"/>
        </w:rPr>
        <w:t>–ΠΡΟΣΛΗΨΗ ΤΕΧΝΙΚΟΥ ΣΥΜΒΟΥΛΟΥ</w:t>
      </w:r>
    </w:p>
    <w:p w:rsidR="003C2D60" w:rsidRPr="003C2D60" w:rsidRDefault="003C2D60" w:rsidP="003C2D60">
      <w:pPr>
        <w:spacing w:line="377" w:lineRule="exact"/>
        <w:rPr>
          <w:rFonts w:cs="Arial"/>
          <w:szCs w:val="20"/>
        </w:rPr>
      </w:pPr>
    </w:p>
    <w:p w:rsidR="003C2D60" w:rsidRPr="00120E19" w:rsidRDefault="00724168" w:rsidP="00120E19">
      <w:pPr>
        <w:spacing w:line="0" w:lineRule="atLeast"/>
        <w:ind w:left="360"/>
        <w:rPr>
          <w:rFonts w:ascii="Tahoma" w:eastAsia="Tahoma" w:hAnsi="Tahoma" w:cs="Arial"/>
        </w:rPr>
      </w:pPr>
      <w:r w:rsidRPr="00120E19">
        <w:rPr>
          <w:rFonts w:ascii="Tahoma" w:eastAsia="Tahoma" w:hAnsi="Tahoma" w:cs="Arial"/>
        </w:rPr>
        <w:t xml:space="preserve">Ο Ιατρικός Σύλλογος Τρικάλων </w:t>
      </w:r>
      <w:r w:rsidR="009837DC">
        <w:rPr>
          <w:rFonts w:ascii="Tahoma" w:eastAsia="Tahoma" w:hAnsi="Tahoma" w:cs="Arial"/>
        </w:rPr>
        <w:t>προτίθεται</w:t>
      </w:r>
      <w:r w:rsidRPr="00120E19">
        <w:rPr>
          <w:rFonts w:ascii="Tahoma" w:eastAsia="Tahoma" w:hAnsi="Tahoma" w:cs="Arial"/>
        </w:rPr>
        <w:t xml:space="preserve"> να προσλάβει</w:t>
      </w:r>
      <w:r w:rsidR="003C2D60" w:rsidRPr="00120E19">
        <w:rPr>
          <w:rFonts w:ascii="Tahoma" w:eastAsia="Tahoma" w:hAnsi="Tahoma" w:cs="Arial"/>
        </w:rPr>
        <w:t xml:space="preserve"> </w:t>
      </w:r>
      <w:r w:rsidR="007460A0" w:rsidRPr="00120E19">
        <w:rPr>
          <w:rFonts w:ascii="Tahoma" w:eastAsia="Tahoma" w:hAnsi="Tahoma" w:cs="Arial"/>
        </w:rPr>
        <w:t>Πολιτικό</w:t>
      </w:r>
      <w:r w:rsidR="003C2D60" w:rsidRPr="00120E19">
        <w:rPr>
          <w:rFonts w:ascii="Tahoma" w:eastAsia="Tahoma" w:hAnsi="Tahoma" w:cs="Arial"/>
        </w:rPr>
        <w:t xml:space="preserve"> </w:t>
      </w:r>
      <w:r w:rsidR="007460A0" w:rsidRPr="00120E19">
        <w:rPr>
          <w:rFonts w:ascii="Tahoma" w:eastAsia="Tahoma" w:hAnsi="Tahoma" w:cs="Arial"/>
        </w:rPr>
        <w:t>Μηχανικό</w:t>
      </w:r>
      <w:r w:rsidR="00885131" w:rsidRPr="00120E19">
        <w:rPr>
          <w:rFonts w:ascii="Tahoma" w:eastAsia="Tahoma" w:hAnsi="Tahoma" w:cs="Arial"/>
        </w:rPr>
        <w:t xml:space="preserve"> ΑΕΙ</w:t>
      </w:r>
      <w:r w:rsidR="003C2D60" w:rsidRPr="00120E19">
        <w:rPr>
          <w:rFonts w:ascii="Tahoma" w:eastAsia="Tahoma" w:hAnsi="Tahoma" w:cs="Arial"/>
        </w:rPr>
        <w:t xml:space="preserve"> </w:t>
      </w:r>
      <w:r w:rsidR="00632BEA" w:rsidRPr="00120E19">
        <w:rPr>
          <w:rFonts w:ascii="Tahoma" w:eastAsia="Tahoma" w:hAnsi="Tahoma" w:cs="Arial"/>
        </w:rPr>
        <w:t xml:space="preserve">ως </w:t>
      </w:r>
      <w:r w:rsidRPr="00120E19">
        <w:rPr>
          <w:rFonts w:ascii="Tahoma" w:eastAsia="Tahoma" w:hAnsi="Tahoma" w:cs="Arial"/>
        </w:rPr>
        <w:t>Τεχνικό</w:t>
      </w:r>
      <w:r w:rsidR="00632BEA" w:rsidRPr="00120E19">
        <w:rPr>
          <w:rFonts w:ascii="Tahoma" w:eastAsia="Tahoma" w:hAnsi="Tahoma" w:cs="Arial"/>
        </w:rPr>
        <w:t xml:space="preserve"> </w:t>
      </w:r>
      <w:r w:rsidRPr="00120E19">
        <w:rPr>
          <w:rFonts w:ascii="Tahoma" w:eastAsia="Tahoma" w:hAnsi="Tahoma" w:cs="Arial"/>
        </w:rPr>
        <w:t>Σύμβουλο</w:t>
      </w:r>
      <w:r w:rsidR="00632BEA" w:rsidRPr="00120E19">
        <w:rPr>
          <w:rFonts w:ascii="Tahoma" w:eastAsia="Tahoma" w:hAnsi="Tahoma" w:cs="Arial"/>
        </w:rPr>
        <w:t xml:space="preserve"> για τις </w:t>
      </w:r>
      <w:r w:rsidRPr="00120E19">
        <w:rPr>
          <w:rFonts w:ascii="Tahoma" w:eastAsia="Tahoma" w:hAnsi="Tahoma" w:cs="Arial"/>
        </w:rPr>
        <w:t>ανάγκες</w:t>
      </w:r>
      <w:r w:rsidR="00632BEA" w:rsidRPr="00120E19">
        <w:rPr>
          <w:rFonts w:ascii="Tahoma" w:eastAsia="Tahoma" w:hAnsi="Tahoma" w:cs="Arial"/>
        </w:rPr>
        <w:t xml:space="preserve"> </w:t>
      </w:r>
      <w:r w:rsidRPr="00120E19">
        <w:rPr>
          <w:rFonts w:ascii="Tahoma" w:eastAsia="Tahoma" w:hAnsi="Tahoma" w:cs="Arial"/>
        </w:rPr>
        <w:t>χορήγησης</w:t>
      </w:r>
      <w:r w:rsidR="00632BEA" w:rsidRPr="00120E19">
        <w:rPr>
          <w:rFonts w:ascii="Tahoma" w:eastAsia="Tahoma" w:hAnsi="Tahoma" w:cs="Arial"/>
        </w:rPr>
        <w:t xml:space="preserve"> </w:t>
      </w:r>
      <w:r w:rsidRPr="00120E19">
        <w:rPr>
          <w:rFonts w:ascii="Tahoma" w:eastAsia="Tahoma" w:hAnsi="Tahoma" w:cs="Arial"/>
        </w:rPr>
        <w:t>Αδειών</w:t>
      </w:r>
      <w:r w:rsidR="00632BEA" w:rsidRPr="00120E19">
        <w:rPr>
          <w:rFonts w:ascii="Tahoma" w:eastAsia="Tahoma" w:hAnsi="Tahoma" w:cs="Arial"/>
        </w:rPr>
        <w:t xml:space="preserve"> </w:t>
      </w:r>
      <w:r w:rsidRPr="00120E19">
        <w:rPr>
          <w:rFonts w:ascii="Tahoma" w:eastAsia="Tahoma" w:hAnsi="Tahoma" w:cs="Arial"/>
        </w:rPr>
        <w:t>Ίδρυσης</w:t>
      </w:r>
      <w:r w:rsidR="00632BEA" w:rsidRPr="00120E19">
        <w:rPr>
          <w:rFonts w:ascii="Tahoma" w:eastAsia="Tahoma" w:hAnsi="Tahoma" w:cs="Arial"/>
        </w:rPr>
        <w:t xml:space="preserve"> και </w:t>
      </w:r>
      <w:r w:rsidRPr="00120E19">
        <w:rPr>
          <w:rFonts w:ascii="Tahoma" w:eastAsia="Tahoma" w:hAnsi="Tahoma" w:cs="Arial"/>
        </w:rPr>
        <w:t>Λειτουργίας</w:t>
      </w:r>
      <w:r w:rsidR="00632BEA" w:rsidRPr="00120E19">
        <w:rPr>
          <w:rFonts w:ascii="Tahoma" w:eastAsia="Tahoma" w:hAnsi="Tahoma" w:cs="Arial"/>
        </w:rPr>
        <w:t xml:space="preserve"> </w:t>
      </w:r>
      <w:r w:rsidR="009837DC">
        <w:rPr>
          <w:rFonts w:ascii="Tahoma" w:eastAsia="Tahoma" w:hAnsi="Tahoma" w:cs="Arial"/>
        </w:rPr>
        <w:t>φορέων Πρωτοβάθμιας Φροντίδας Υγείας ,</w:t>
      </w:r>
      <w:r w:rsidR="00632BEA" w:rsidRPr="00120E19">
        <w:rPr>
          <w:rFonts w:ascii="Tahoma" w:eastAsia="Tahoma" w:hAnsi="Tahoma" w:cs="Arial"/>
        </w:rPr>
        <w:t xml:space="preserve">με </w:t>
      </w:r>
      <w:r w:rsidRPr="00120E19">
        <w:rPr>
          <w:rFonts w:ascii="Tahoma" w:eastAsia="Tahoma" w:hAnsi="Tahoma" w:cs="Arial"/>
        </w:rPr>
        <w:t>αμοιβή</w:t>
      </w:r>
      <w:r w:rsidR="00632BEA" w:rsidRPr="00120E19">
        <w:rPr>
          <w:rFonts w:ascii="Tahoma" w:eastAsia="Tahoma" w:hAnsi="Tahoma" w:cs="Arial"/>
        </w:rPr>
        <w:t xml:space="preserve"> κατά </w:t>
      </w:r>
      <w:r w:rsidRPr="00120E19">
        <w:rPr>
          <w:rFonts w:ascii="Tahoma" w:eastAsia="Tahoma" w:hAnsi="Tahoma" w:cs="Arial"/>
        </w:rPr>
        <w:t>πράξη</w:t>
      </w:r>
      <w:r w:rsidR="00632BEA" w:rsidRPr="00120E19">
        <w:rPr>
          <w:rFonts w:ascii="Tahoma" w:eastAsia="Tahoma" w:hAnsi="Tahoma" w:cs="Arial"/>
        </w:rPr>
        <w:t xml:space="preserve"> και </w:t>
      </w:r>
      <w:r w:rsidRPr="00120E19">
        <w:rPr>
          <w:rFonts w:ascii="Tahoma" w:eastAsia="Tahoma" w:hAnsi="Tahoma" w:cs="Arial"/>
        </w:rPr>
        <w:t>περίπτωση</w:t>
      </w:r>
      <w:r w:rsidR="00632BEA" w:rsidRPr="00120E19">
        <w:rPr>
          <w:rFonts w:ascii="Tahoma" w:eastAsia="Tahoma" w:hAnsi="Tahoma" w:cs="Arial"/>
        </w:rPr>
        <w:t>.</w:t>
      </w:r>
    </w:p>
    <w:p w:rsidR="00724168" w:rsidRPr="00120E19" w:rsidRDefault="00724168" w:rsidP="00120E19">
      <w:pPr>
        <w:spacing w:line="0" w:lineRule="atLeast"/>
        <w:ind w:left="360"/>
        <w:rPr>
          <w:rFonts w:ascii="Tahoma" w:eastAsia="Tahoma" w:hAnsi="Tahoma" w:cs="Arial"/>
        </w:rPr>
      </w:pPr>
    </w:p>
    <w:p w:rsidR="003C2D60" w:rsidRPr="00120E19" w:rsidRDefault="003C2D60" w:rsidP="00120E19">
      <w:pPr>
        <w:numPr>
          <w:ilvl w:val="0"/>
          <w:numId w:val="7"/>
        </w:numPr>
        <w:tabs>
          <w:tab w:val="left" w:pos="643"/>
        </w:tabs>
        <w:spacing w:line="274" w:lineRule="auto"/>
        <w:ind w:left="360" w:right="20" w:hanging="2"/>
        <w:rPr>
          <w:rFonts w:ascii="Tahoma" w:eastAsia="Tahoma" w:hAnsi="Tahoma" w:cs="Arial"/>
        </w:rPr>
      </w:pPr>
      <w:r w:rsidRPr="00120E19">
        <w:rPr>
          <w:rFonts w:ascii="Tahoma" w:eastAsia="Tahoma" w:hAnsi="Tahoma" w:cs="Arial"/>
        </w:rPr>
        <w:t>ανάθεση θα πραγματοποιηθεί μετά την έκδοση απόφασης του Δ.Σ.</w:t>
      </w:r>
    </w:p>
    <w:p w:rsidR="00386A1E" w:rsidRPr="00120E19" w:rsidRDefault="00386A1E" w:rsidP="00120E19">
      <w:pPr>
        <w:tabs>
          <w:tab w:val="left" w:pos="643"/>
        </w:tabs>
        <w:spacing w:line="274" w:lineRule="auto"/>
        <w:ind w:left="360" w:right="20"/>
        <w:rPr>
          <w:rFonts w:ascii="Tahoma" w:eastAsia="Tahoma" w:hAnsi="Tahoma" w:cs="Arial"/>
        </w:rPr>
      </w:pPr>
    </w:p>
    <w:p w:rsidR="003C2D60" w:rsidRPr="00120E19" w:rsidRDefault="003C2D60" w:rsidP="00120E19">
      <w:pPr>
        <w:spacing w:line="276" w:lineRule="auto"/>
        <w:ind w:left="360"/>
        <w:rPr>
          <w:rFonts w:ascii="Tahoma" w:eastAsia="Tahoma" w:hAnsi="Tahoma"/>
        </w:rPr>
      </w:pPr>
      <w:r w:rsidRPr="00120E19">
        <w:rPr>
          <w:rFonts w:ascii="Tahoma" w:eastAsia="Tahoma" w:hAnsi="Tahoma"/>
        </w:rPr>
        <w:t>Ο</w:t>
      </w:r>
      <w:r w:rsidR="00386A1E" w:rsidRPr="00120E19">
        <w:rPr>
          <w:rFonts w:ascii="Tahoma" w:eastAsia="Tahoma" w:hAnsi="Tahoma"/>
        </w:rPr>
        <w:t>ι ενδιαφερόμενοι υποχρεούνται</w:t>
      </w:r>
      <w:r w:rsidRPr="00120E19">
        <w:rPr>
          <w:rFonts w:ascii="Tahoma" w:eastAsia="Tahoma" w:hAnsi="Tahoma"/>
        </w:rPr>
        <w:t xml:space="preserve"> να προσκομίσ</w:t>
      </w:r>
      <w:r w:rsidR="00386A1E" w:rsidRPr="00120E19">
        <w:rPr>
          <w:rFonts w:ascii="Tahoma" w:eastAsia="Tahoma" w:hAnsi="Tahoma"/>
        </w:rPr>
        <w:t>ουν</w:t>
      </w:r>
      <w:r w:rsidRPr="00120E19">
        <w:rPr>
          <w:rFonts w:ascii="Tahoma" w:eastAsia="Tahoma" w:hAnsi="Tahoma"/>
        </w:rPr>
        <w:t>, τα κάτωθι :</w:t>
      </w:r>
    </w:p>
    <w:p w:rsidR="003C2D60" w:rsidRDefault="003C2D60" w:rsidP="00120E19">
      <w:pPr>
        <w:spacing w:line="201" w:lineRule="exact"/>
      </w:pPr>
    </w:p>
    <w:p w:rsidR="003C2D60" w:rsidRPr="00120E19" w:rsidRDefault="00386A1E" w:rsidP="00120E19">
      <w:pPr>
        <w:tabs>
          <w:tab w:val="left" w:pos="643"/>
        </w:tabs>
        <w:spacing w:line="274" w:lineRule="auto"/>
        <w:ind w:left="284" w:right="20" w:hanging="426"/>
        <w:rPr>
          <w:rFonts w:ascii="Tahoma" w:eastAsia="Tahoma" w:hAnsi="Tahoma"/>
          <w:sz w:val="20"/>
          <w:szCs w:val="20"/>
        </w:rPr>
      </w:pPr>
      <w:r>
        <w:rPr>
          <w:rFonts w:ascii="Tahoma" w:eastAsia="Tahoma" w:hAnsi="Tahoma"/>
          <w:b/>
          <w:u w:val="single"/>
        </w:rPr>
        <w:t xml:space="preserve">      </w:t>
      </w:r>
      <w:r w:rsidR="003C2D60">
        <w:rPr>
          <w:rFonts w:ascii="Tahoma" w:eastAsia="Tahoma" w:hAnsi="Tahoma"/>
          <w:b/>
          <w:u w:val="single"/>
        </w:rPr>
        <w:t xml:space="preserve"> </w:t>
      </w:r>
      <w:r w:rsidR="003C2D60" w:rsidRPr="00120E19">
        <w:rPr>
          <w:rFonts w:ascii="Tahoma" w:eastAsia="Tahoma" w:hAnsi="Tahoma"/>
          <w:b/>
          <w:sz w:val="20"/>
          <w:szCs w:val="20"/>
          <w:u w:val="single"/>
        </w:rPr>
        <w:t>Α) Υπεύθυνη δήλωση</w:t>
      </w:r>
      <w:r w:rsidR="003C2D60" w:rsidRPr="00120E19">
        <w:rPr>
          <w:rFonts w:ascii="Tahoma" w:eastAsia="Tahoma" w:hAnsi="Tahoma"/>
          <w:b/>
          <w:sz w:val="20"/>
          <w:szCs w:val="20"/>
        </w:rPr>
        <w:t xml:space="preserve"> </w:t>
      </w:r>
      <w:r w:rsidR="003C2D60" w:rsidRPr="00120E19">
        <w:rPr>
          <w:rFonts w:ascii="Tahoma" w:eastAsia="Tahoma" w:hAnsi="Tahoma"/>
          <w:sz w:val="20"/>
          <w:szCs w:val="20"/>
        </w:rPr>
        <w:t>ότι δεν έχουν καταδικαστεί με αμετάκλητη δικαστική απόφαση για τα αδικήματα που προβλέπονται στο άρθρο 73 παρ. 1 του Ν. 4412/2016, ΦΕΚ 147/Α/8-08-2016 όπως αυτός ισχύει και αδίκημα σχετικό με την άσκηση της επαγγελματικής τους δραστηριότητας.</w:t>
      </w:r>
    </w:p>
    <w:p w:rsidR="007460A0" w:rsidRPr="00120E19" w:rsidRDefault="007460A0" w:rsidP="00120E19">
      <w:pPr>
        <w:spacing w:line="275" w:lineRule="auto"/>
        <w:ind w:left="360"/>
        <w:rPr>
          <w:rFonts w:ascii="Tahoma" w:eastAsia="Tahoma" w:hAnsi="Tahoma" w:cs="Arial"/>
          <w:b/>
          <w:sz w:val="20"/>
          <w:szCs w:val="20"/>
          <w:u w:val="single"/>
        </w:rPr>
      </w:pPr>
      <w:r w:rsidRPr="00120E19">
        <w:rPr>
          <w:rFonts w:ascii="Tahoma" w:eastAsia="Tahoma" w:hAnsi="Tahoma" w:cs="Arial"/>
          <w:b/>
          <w:sz w:val="20"/>
          <w:szCs w:val="20"/>
          <w:u w:val="single"/>
        </w:rPr>
        <w:t>Β) Πιστοποιητικό</w:t>
      </w:r>
      <w:r w:rsidRPr="00120E19">
        <w:rPr>
          <w:rFonts w:ascii="Tahoma" w:eastAsia="Tahoma" w:hAnsi="Tahoma" w:cs="Arial"/>
          <w:b/>
          <w:sz w:val="20"/>
          <w:szCs w:val="20"/>
        </w:rPr>
        <w:t xml:space="preserve"> </w:t>
      </w:r>
      <w:r w:rsidRPr="00120E19">
        <w:rPr>
          <w:rFonts w:ascii="Tahoma" w:eastAsia="Tahoma" w:hAnsi="Tahoma" w:cs="Arial"/>
          <w:sz w:val="20"/>
          <w:szCs w:val="20"/>
        </w:rPr>
        <w:t>που εκδίδεται από αρμόδια κατά περίπτωση αρχή, από το οποίο</w:t>
      </w:r>
      <w:r w:rsidRPr="00120E19">
        <w:rPr>
          <w:rFonts w:ascii="Tahoma" w:eastAsia="Tahoma" w:hAnsi="Tahoma" w:cs="Arial"/>
          <w:b/>
          <w:sz w:val="20"/>
          <w:szCs w:val="20"/>
        </w:rPr>
        <w:t xml:space="preserve"> </w:t>
      </w:r>
      <w:r w:rsidRPr="00120E19">
        <w:rPr>
          <w:rFonts w:ascii="Tahoma" w:eastAsia="Tahoma" w:hAnsi="Tahoma" w:cs="Arial"/>
          <w:sz w:val="20"/>
          <w:szCs w:val="20"/>
        </w:rPr>
        <w:t xml:space="preserve">να προκύπτει ότι κατά την ημερομηνία προσκόμισής του είναι ενήμεροι </w:t>
      </w:r>
      <w:r w:rsidRPr="00120E19">
        <w:rPr>
          <w:rFonts w:ascii="Tahoma" w:eastAsia="Tahoma" w:hAnsi="Tahoma" w:cs="Arial"/>
          <w:b/>
          <w:sz w:val="20"/>
          <w:szCs w:val="20"/>
          <w:u w:val="single"/>
        </w:rPr>
        <w:t xml:space="preserve">ως </w:t>
      </w:r>
      <w:r w:rsidR="00724168" w:rsidRPr="00120E19">
        <w:rPr>
          <w:rFonts w:ascii="Tahoma" w:eastAsia="Tahoma" w:hAnsi="Tahoma" w:cs="Arial"/>
          <w:b/>
          <w:sz w:val="20"/>
          <w:szCs w:val="20"/>
          <w:u w:val="single"/>
        </w:rPr>
        <w:t>προς</w:t>
      </w:r>
      <w:r w:rsidR="00724168" w:rsidRPr="00120E19">
        <w:rPr>
          <w:rFonts w:ascii="Tahoma" w:eastAsia="Tahoma" w:hAnsi="Tahoma" w:cs="Arial"/>
          <w:sz w:val="20"/>
          <w:szCs w:val="20"/>
          <w:u w:val="single"/>
        </w:rPr>
        <w:t xml:space="preserve"> </w:t>
      </w:r>
      <w:r w:rsidRPr="00120E19">
        <w:rPr>
          <w:rFonts w:ascii="Tahoma" w:eastAsia="Tahoma" w:hAnsi="Tahoma" w:cs="Arial"/>
          <w:b/>
          <w:sz w:val="20"/>
          <w:szCs w:val="20"/>
          <w:u w:val="single"/>
        </w:rPr>
        <w:t>τις φορολογικές τους υποχρεώσεις.</w:t>
      </w:r>
    </w:p>
    <w:p w:rsidR="007460A0" w:rsidRPr="007460A0" w:rsidRDefault="007460A0" w:rsidP="00120E19">
      <w:pPr>
        <w:spacing w:line="203" w:lineRule="exact"/>
        <w:rPr>
          <w:rFonts w:cs="Arial"/>
          <w:sz w:val="20"/>
          <w:szCs w:val="20"/>
        </w:rPr>
      </w:pPr>
    </w:p>
    <w:p w:rsidR="009837DC" w:rsidRDefault="009837DC" w:rsidP="00120E19">
      <w:pPr>
        <w:spacing w:line="295" w:lineRule="auto"/>
        <w:ind w:left="360" w:firstLine="66"/>
        <w:rPr>
          <w:rFonts w:ascii="Tahoma" w:eastAsia="Tahoma" w:hAnsi="Tahoma" w:cs="Arial"/>
        </w:rPr>
      </w:pPr>
    </w:p>
    <w:p w:rsidR="009837DC" w:rsidRDefault="009837DC" w:rsidP="00120E19">
      <w:pPr>
        <w:spacing w:line="295" w:lineRule="auto"/>
        <w:ind w:left="360" w:firstLine="66"/>
        <w:rPr>
          <w:rFonts w:ascii="Tahoma" w:eastAsia="Tahoma" w:hAnsi="Tahoma" w:cs="Arial"/>
        </w:rPr>
      </w:pPr>
      <w:r>
        <w:rPr>
          <w:rFonts w:ascii="Tahoma" w:eastAsia="Tahoma" w:hAnsi="Tahoma" w:cs="Arial"/>
        </w:rPr>
        <w:t xml:space="preserve">Δεκτές προσφορές σε φακέλους στα γραφεία του Συλλόγου </w:t>
      </w:r>
    </w:p>
    <w:p w:rsidR="007460A0" w:rsidRDefault="009837DC" w:rsidP="00120E19">
      <w:pPr>
        <w:spacing w:line="295" w:lineRule="auto"/>
        <w:ind w:left="360" w:firstLine="66"/>
        <w:rPr>
          <w:rFonts w:ascii="Tahoma" w:eastAsia="Tahoma" w:hAnsi="Tahoma" w:cs="Arial"/>
          <w:color w:val="000000"/>
        </w:rPr>
      </w:pPr>
      <w:r>
        <w:rPr>
          <w:rFonts w:ascii="Tahoma" w:eastAsia="Tahoma" w:hAnsi="Tahoma" w:cs="Arial"/>
        </w:rPr>
        <w:t xml:space="preserve">(Βύρωνος 17 Τρίκαλα) </w:t>
      </w:r>
      <w:r w:rsidR="007460A0" w:rsidRPr="00120E19">
        <w:rPr>
          <w:rFonts w:ascii="Tahoma" w:eastAsia="Tahoma" w:hAnsi="Tahoma" w:cs="Arial"/>
          <w:color w:val="000000"/>
        </w:rPr>
        <w:t xml:space="preserve"> έως</w:t>
      </w:r>
      <w:r w:rsidR="007460A0" w:rsidRPr="00120E19">
        <w:rPr>
          <w:rFonts w:ascii="Tahoma" w:eastAsia="Tahoma" w:hAnsi="Tahoma" w:cs="Arial"/>
          <w:color w:val="5B9BD5"/>
        </w:rPr>
        <w:t xml:space="preserve"> </w:t>
      </w:r>
      <w:r>
        <w:rPr>
          <w:rFonts w:ascii="Tahoma" w:eastAsia="Tahoma" w:hAnsi="Tahoma" w:cs="Arial"/>
          <w:color w:val="000000"/>
        </w:rPr>
        <w:t>07</w:t>
      </w:r>
      <w:r w:rsidR="007460A0" w:rsidRPr="00120E19">
        <w:rPr>
          <w:rFonts w:ascii="Tahoma" w:eastAsia="Tahoma" w:hAnsi="Tahoma" w:cs="Arial"/>
          <w:color w:val="000000"/>
        </w:rPr>
        <w:t>/</w:t>
      </w:r>
      <w:r>
        <w:rPr>
          <w:rFonts w:ascii="Tahoma" w:eastAsia="Tahoma" w:hAnsi="Tahoma" w:cs="Arial"/>
          <w:color w:val="000000"/>
        </w:rPr>
        <w:t>10</w:t>
      </w:r>
      <w:r w:rsidR="007460A0" w:rsidRPr="00120E19">
        <w:rPr>
          <w:rFonts w:ascii="Tahoma" w:eastAsia="Tahoma" w:hAnsi="Tahoma" w:cs="Arial"/>
          <w:color w:val="000000"/>
        </w:rPr>
        <w:t>/2019</w:t>
      </w:r>
      <w:r w:rsidR="00724168" w:rsidRPr="00120E19">
        <w:rPr>
          <w:rFonts w:ascii="Tahoma" w:eastAsia="Tahoma" w:hAnsi="Tahoma" w:cs="Arial"/>
          <w:color w:val="000000"/>
        </w:rPr>
        <w:t xml:space="preserve"> και ώρες 9:00 έως 13:00</w:t>
      </w:r>
      <w:r w:rsidR="007460A0" w:rsidRPr="00120E19">
        <w:rPr>
          <w:rFonts w:ascii="Tahoma" w:eastAsia="Tahoma" w:hAnsi="Tahoma" w:cs="Arial"/>
          <w:color w:val="000000"/>
        </w:rPr>
        <w:t>.</w:t>
      </w:r>
    </w:p>
    <w:p w:rsidR="009837DC" w:rsidRPr="00120E19" w:rsidRDefault="009837DC" w:rsidP="00120E19">
      <w:pPr>
        <w:spacing w:line="295" w:lineRule="auto"/>
        <w:ind w:left="360" w:firstLine="66"/>
        <w:rPr>
          <w:rFonts w:ascii="Tahoma" w:eastAsia="Tahoma" w:hAnsi="Tahoma" w:cs="Arial"/>
          <w:color w:val="000000"/>
        </w:rPr>
      </w:pPr>
    </w:p>
    <w:p w:rsidR="007460A0" w:rsidRPr="00120E19" w:rsidRDefault="007460A0" w:rsidP="00120E19">
      <w:pPr>
        <w:spacing w:line="20" w:lineRule="exact"/>
        <w:rPr>
          <w:rFonts w:cs="Arial"/>
        </w:rPr>
      </w:pPr>
    </w:p>
    <w:p w:rsidR="007460A0" w:rsidRPr="009837DC" w:rsidRDefault="007460A0" w:rsidP="00120E19">
      <w:pPr>
        <w:spacing w:line="274" w:lineRule="auto"/>
        <w:ind w:left="360" w:right="20" w:firstLine="149"/>
        <w:rPr>
          <w:rFonts w:ascii="Tahoma" w:eastAsia="Tahoma" w:hAnsi="Tahoma" w:cs="Arial"/>
        </w:rPr>
      </w:pPr>
      <w:r w:rsidRPr="00120E19">
        <w:rPr>
          <w:rFonts w:ascii="Tahoma" w:eastAsia="Tahoma" w:hAnsi="Tahoma" w:cs="Arial"/>
        </w:rPr>
        <w:t xml:space="preserve">Οι συμμετέχοντες θα ενημερωθούν για την ανάθεση της ανωτέρω </w:t>
      </w:r>
      <w:r w:rsidR="005A4CB0" w:rsidRPr="00120E19">
        <w:rPr>
          <w:rFonts w:ascii="Tahoma" w:eastAsia="Tahoma" w:hAnsi="Tahoma" w:cs="Arial"/>
        </w:rPr>
        <w:t>σύμβασης</w:t>
      </w:r>
      <w:r w:rsidRPr="00120E19">
        <w:rPr>
          <w:rFonts w:ascii="Tahoma" w:eastAsia="Tahoma" w:hAnsi="Tahoma" w:cs="Arial"/>
        </w:rPr>
        <w:t xml:space="preserve">, μέσω </w:t>
      </w:r>
      <w:proofErr w:type="spellStart"/>
      <w:r w:rsidR="009837DC">
        <w:rPr>
          <w:rFonts w:ascii="Tahoma" w:eastAsia="Tahoma" w:hAnsi="Tahoma" w:cs="Arial"/>
        </w:rPr>
        <w:t>τηλ</w:t>
      </w:r>
      <w:proofErr w:type="spellEnd"/>
      <w:r w:rsidR="009837DC">
        <w:rPr>
          <w:rFonts w:ascii="Tahoma" w:eastAsia="Tahoma" w:hAnsi="Tahoma" w:cs="Arial"/>
        </w:rPr>
        <w:t>.</w:t>
      </w:r>
      <w:r w:rsidRPr="00120E19">
        <w:rPr>
          <w:rFonts w:ascii="Tahoma" w:eastAsia="Tahoma" w:hAnsi="Tahoma" w:cs="Arial"/>
        </w:rPr>
        <w:t xml:space="preserve"> ή email.</w:t>
      </w:r>
    </w:p>
    <w:p w:rsidR="00120E19" w:rsidRPr="009837DC" w:rsidRDefault="00120E19" w:rsidP="00120E19">
      <w:pPr>
        <w:spacing w:line="274" w:lineRule="auto"/>
        <w:ind w:left="360" w:right="20" w:firstLine="149"/>
        <w:rPr>
          <w:rFonts w:ascii="Tahoma" w:eastAsia="Tahoma" w:hAnsi="Tahoma" w:cs="Arial"/>
        </w:rPr>
      </w:pPr>
    </w:p>
    <w:p w:rsidR="007460A0" w:rsidRPr="00120E19" w:rsidRDefault="007460A0" w:rsidP="00120E19">
      <w:pPr>
        <w:spacing w:line="3" w:lineRule="exact"/>
        <w:rPr>
          <w:rFonts w:cs="Arial"/>
        </w:rPr>
      </w:pPr>
    </w:p>
    <w:p w:rsidR="007460A0" w:rsidRPr="00120E19" w:rsidRDefault="00120E19" w:rsidP="00120E19">
      <w:pPr>
        <w:tabs>
          <w:tab w:val="left" w:pos="643"/>
        </w:tabs>
        <w:spacing w:line="274" w:lineRule="auto"/>
        <w:ind w:left="284" w:right="20" w:hanging="426"/>
        <w:rPr>
          <w:rFonts w:ascii="Tahoma" w:eastAsia="Tahoma" w:hAnsi="Tahoma" w:cs="Arial"/>
        </w:rPr>
      </w:pPr>
      <w:r w:rsidRPr="00120E19">
        <w:rPr>
          <w:rFonts w:ascii="Tahoma" w:eastAsia="Tahoma" w:hAnsi="Tahoma" w:cs="Arial"/>
        </w:rPr>
        <w:t xml:space="preserve">         </w:t>
      </w:r>
      <w:r w:rsidR="007460A0" w:rsidRPr="00120E19">
        <w:rPr>
          <w:rFonts w:ascii="Tahoma" w:eastAsia="Tahoma" w:hAnsi="Tahoma" w:cs="Arial"/>
        </w:rPr>
        <w:t>Για διευκρινήσεις σχετικά, παρακαλούμε να επικοινωνήσετε στο τηλέφωνο 2431028805.</w:t>
      </w:r>
    </w:p>
    <w:p w:rsidR="00B855B7" w:rsidRPr="00B855B7" w:rsidRDefault="00B855B7" w:rsidP="003C2D60">
      <w:pPr>
        <w:spacing w:line="297" w:lineRule="auto"/>
        <w:ind w:right="20" w:firstLine="360"/>
        <w:rPr>
          <w:rFonts w:ascii="Arial" w:hAnsi="Arial" w:cs="Arial"/>
        </w:rPr>
      </w:pPr>
    </w:p>
    <w:p w:rsidR="00B855B7" w:rsidRPr="003C2D60" w:rsidRDefault="00B855B7" w:rsidP="009370A9">
      <w:pPr>
        <w:jc w:val="center"/>
        <w:rPr>
          <w:rFonts w:ascii="Arial" w:hAnsi="Arial" w:cs="Arial"/>
        </w:rPr>
      </w:pPr>
    </w:p>
    <w:p w:rsidR="00120E19" w:rsidRPr="009837DC" w:rsidRDefault="00120E19" w:rsidP="009370A9">
      <w:pPr>
        <w:jc w:val="center"/>
        <w:rPr>
          <w:rFonts w:asciiTheme="minorHAnsi" w:hAnsiTheme="minorHAnsi"/>
        </w:rPr>
      </w:pPr>
      <w:bookmarkStart w:id="0" w:name="_GoBack"/>
      <w:bookmarkEnd w:id="0"/>
    </w:p>
    <w:p w:rsidR="00FD4290" w:rsidRPr="0030576C" w:rsidRDefault="00166E4C" w:rsidP="009370A9">
      <w:pPr>
        <w:jc w:val="center"/>
        <w:rPr>
          <w:rFonts w:ascii="Arial Rounded MT Bold" w:hAnsi="Arial Rounded MT Bold"/>
          <w:sz w:val="26"/>
          <w:szCs w:val="26"/>
        </w:rPr>
      </w:pPr>
      <w:r w:rsidRPr="0030576C">
        <w:rPr>
          <w:rFonts w:ascii="Arial" w:hAnsi="Arial" w:cs="Arial"/>
          <w:sz w:val="26"/>
          <w:szCs w:val="26"/>
        </w:rPr>
        <w:t>Ο</w:t>
      </w:r>
      <w:r w:rsidRPr="0030576C">
        <w:rPr>
          <w:rFonts w:ascii="Arial Rounded MT Bold" w:hAnsi="Arial Rounded MT Bold"/>
          <w:sz w:val="26"/>
          <w:szCs w:val="26"/>
        </w:rPr>
        <w:t xml:space="preserve"> </w:t>
      </w:r>
      <w:r w:rsidRPr="0030576C">
        <w:rPr>
          <w:rFonts w:ascii="Arial" w:hAnsi="Arial" w:cs="Arial"/>
          <w:b/>
          <w:sz w:val="26"/>
          <w:szCs w:val="26"/>
        </w:rPr>
        <w:t>ΠΡΟΕΔΡΟΣ</w:t>
      </w:r>
      <w:r w:rsidRPr="0030576C">
        <w:rPr>
          <w:rFonts w:ascii="Arial Rounded MT Bold" w:hAnsi="Arial Rounded MT Bold"/>
          <w:sz w:val="26"/>
          <w:szCs w:val="26"/>
        </w:rPr>
        <w:t xml:space="preserve">   </w:t>
      </w:r>
      <w:r w:rsidR="00300A87" w:rsidRPr="0030576C">
        <w:rPr>
          <w:rFonts w:ascii="Arial Rounded MT Bold" w:hAnsi="Arial Rounded MT Bold"/>
          <w:sz w:val="26"/>
          <w:szCs w:val="26"/>
        </w:rPr>
        <w:t xml:space="preserve">                                           </w:t>
      </w:r>
      <w:r w:rsidRPr="0030576C">
        <w:rPr>
          <w:rFonts w:ascii="Arial Rounded MT Bold" w:hAnsi="Arial Rounded MT Bold"/>
          <w:sz w:val="26"/>
          <w:szCs w:val="26"/>
        </w:rPr>
        <w:t xml:space="preserve"> </w:t>
      </w:r>
      <w:r w:rsidR="00300A87" w:rsidRPr="0030576C">
        <w:rPr>
          <w:rFonts w:ascii="Arial Rounded MT Bold" w:hAnsi="Arial Rounded MT Bold"/>
          <w:sz w:val="26"/>
          <w:szCs w:val="26"/>
        </w:rPr>
        <w:t xml:space="preserve"> </w:t>
      </w:r>
      <w:r w:rsidR="00300A87" w:rsidRPr="0030576C">
        <w:rPr>
          <w:rFonts w:ascii="Arial" w:hAnsi="Arial" w:cs="Arial"/>
          <w:sz w:val="26"/>
          <w:szCs w:val="26"/>
        </w:rPr>
        <w:t>Ο</w:t>
      </w:r>
      <w:r w:rsidR="00300A87" w:rsidRPr="0030576C">
        <w:rPr>
          <w:rFonts w:ascii="Arial Rounded MT Bold" w:hAnsi="Arial Rounded MT Bold"/>
          <w:sz w:val="26"/>
          <w:szCs w:val="26"/>
        </w:rPr>
        <w:t xml:space="preserve"> </w:t>
      </w:r>
      <w:r w:rsidR="00300A87" w:rsidRPr="0030576C">
        <w:rPr>
          <w:rFonts w:ascii="Arial" w:hAnsi="Arial" w:cs="Arial"/>
          <w:b/>
          <w:sz w:val="26"/>
          <w:szCs w:val="26"/>
        </w:rPr>
        <w:t>ΓΡΑΜΜΑΤΕΑΣ</w:t>
      </w:r>
    </w:p>
    <w:p w:rsidR="00300A87" w:rsidRPr="0030576C" w:rsidRDefault="00300A87" w:rsidP="009370A9">
      <w:pPr>
        <w:jc w:val="center"/>
        <w:rPr>
          <w:rFonts w:ascii="Arial Rounded MT Bold" w:hAnsi="Arial Rounded MT Bold"/>
          <w:sz w:val="26"/>
          <w:szCs w:val="26"/>
        </w:rPr>
      </w:pPr>
    </w:p>
    <w:p w:rsidR="004B2641" w:rsidRPr="0030576C" w:rsidRDefault="00166E4C" w:rsidP="009370A9">
      <w:pPr>
        <w:jc w:val="center"/>
        <w:rPr>
          <w:rFonts w:ascii="Arial Rounded MT Bold" w:hAnsi="Arial Rounded MT Bold"/>
        </w:rPr>
      </w:pPr>
      <w:r w:rsidRPr="0030576C">
        <w:rPr>
          <w:rFonts w:ascii="Arial Rounded MT Bold" w:hAnsi="Arial Rounded MT Bold"/>
          <w:sz w:val="26"/>
          <w:szCs w:val="26"/>
        </w:rPr>
        <w:t xml:space="preserve">  </w:t>
      </w:r>
      <w:r w:rsidR="00A97A57" w:rsidRPr="0030576C">
        <w:rPr>
          <w:rFonts w:ascii="Arial Rounded MT Bold" w:hAnsi="Arial Rounded MT Bold"/>
          <w:sz w:val="26"/>
          <w:szCs w:val="26"/>
        </w:rPr>
        <w:t xml:space="preserve">      </w:t>
      </w:r>
      <w:r w:rsidRPr="0030576C">
        <w:rPr>
          <w:rFonts w:ascii="Arial Rounded MT Bold" w:hAnsi="Arial Rounded MT Bold"/>
          <w:sz w:val="26"/>
          <w:szCs w:val="26"/>
        </w:rPr>
        <w:t xml:space="preserve">                         </w:t>
      </w:r>
    </w:p>
    <w:p w:rsidR="009370A9" w:rsidRPr="0030576C" w:rsidRDefault="00166E4C" w:rsidP="009370A9">
      <w:pPr>
        <w:jc w:val="center"/>
        <w:rPr>
          <w:rFonts w:ascii="Arial Rounded MT Bold" w:hAnsi="Arial Rounded MT Bold"/>
        </w:rPr>
      </w:pPr>
      <w:r w:rsidRPr="0030576C">
        <w:rPr>
          <w:rFonts w:ascii="Arial" w:hAnsi="Arial" w:cs="Arial"/>
        </w:rPr>
        <w:t>ΓΕΩΡΓΙΟΣ</w:t>
      </w:r>
      <w:r w:rsidRPr="0030576C">
        <w:rPr>
          <w:rFonts w:ascii="Arial Rounded MT Bold" w:hAnsi="Arial Rounded MT Bold"/>
        </w:rPr>
        <w:t xml:space="preserve"> </w:t>
      </w:r>
      <w:r w:rsidRPr="0030576C">
        <w:rPr>
          <w:rFonts w:ascii="Arial" w:hAnsi="Arial" w:cs="Arial"/>
        </w:rPr>
        <w:t>ΠΕΤΡΟΥ</w:t>
      </w:r>
      <w:r w:rsidRPr="0030576C">
        <w:rPr>
          <w:rFonts w:ascii="Arial Rounded MT Bold" w:hAnsi="Arial Rounded MT Bold"/>
        </w:rPr>
        <w:t xml:space="preserve">    </w:t>
      </w:r>
      <w:r w:rsidR="00300A87" w:rsidRPr="0030576C">
        <w:rPr>
          <w:rFonts w:ascii="Arial Rounded MT Bold" w:hAnsi="Arial Rounded MT Bold"/>
        </w:rPr>
        <w:t xml:space="preserve">                               </w:t>
      </w:r>
      <w:r w:rsidR="00300A87" w:rsidRPr="0030576C">
        <w:rPr>
          <w:rFonts w:ascii="Arial" w:hAnsi="Arial" w:cs="Arial"/>
        </w:rPr>
        <w:t>ΜΠΑΚΟΓΙΑΝΝΗΣ</w:t>
      </w:r>
      <w:r w:rsidR="00300A87" w:rsidRPr="0030576C">
        <w:rPr>
          <w:rFonts w:ascii="Arial Rounded MT Bold" w:hAnsi="Arial Rounded MT Bold"/>
        </w:rPr>
        <w:t xml:space="preserve"> </w:t>
      </w:r>
      <w:r w:rsidR="00300A87" w:rsidRPr="0030576C">
        <w:rPr>
          <w:rFonts w:ascii="Arial" w:hAnsi="Arial" w:cs="Arial"/>
        </w:rPr>
        <w:t>ΧΡΗΣΤΟΣ</w:t>
      </w:r>
      <w:r w:rsidRPr="0030576C">
        <w:rPr>
          <w:rFonts w:ascii="Arial Rounded MT Bold" w:hAnsi="Arial Rounded MT Bold"/>
        </w:rPr>
        <w:t xml:space="preserve">           </w:t>
      </w:r>
      <w:r w:rsidR="00A97A57" w:rsidRPr="0030576C">
        <w:rPr>
          <w:rFonts w:ascii="Arial Rounded MT Bold" w:hAnsi="Arial Rounded MT Bold"/>
        </w:rPr>
        <w:t xml:space="preserve">  </w:t>
      </w:r>
      <w:r w:rsidRPr="0030576C">
        <w:rPr>
          <w:rFonts w:ascii="Arial Rounded MT Bold" w:hAnsi="Arial Rounded MT Bold"/>
        </w:rPr>
        <w:t xml:space="preserve">     </w:t>
      </w:r>
      <w:r w:rsidR="00A97A57" w:rsidRPr="0030576C">
        <w:rPr>
          <w:rFonts w:ascii="Arial Rounded MT Bold" w:hAnsi="Arial Rounded MT Bold"/>
        </w:rPr>
        <w:t xml:space="preserve">   </w:t>
      </w:r>
    </w:p>
    <w:p w:rsidR="009370A9" w:rsidRPr="0030576C" w:rsidRDefault="009370A9" w:rsidP="009370A9">
      <w:pPr>
        <w:jc w:val="center"/>
        <w:rPr>
          <w:rFonts w:ascii="Arial Rounded MT Bold" w:hAnsi="Arial Rounded MT Bold"/>
        </w:rPr>
      </w:pPr>
    </w:p>
    <w:p w:rsidR="009370A9" w:rsidRPr="0030576C" w:rsidRDefault="009370A9" w:rsidP="009370A9">
      <w:pPr>
        <w:jc w:val="center"/>
        <w:rPr>
          <w:rFonts w:ascii="Arial Rounded MT Bold" w:hAnsi="Arial Rounded MT Bold"/>
        </w:rPr>
      </w:pPr>
    </w:p>
    <w:p w:rsidR="00306B14" w:rsidRDefault="00D565AD" w:rsidP="00306B14">
      <w:pPr>
        <w:jc w:val="right"/>
      </w:pPr>
      <w:r>
        <w:t xml:space="preserve">  </w:t>
      </w:r>
    </w:p>
    <w:p w:rsidR="004D1056" w:rsidRDefault="004D1056" w:rsidP="009370A9">
      <w:pPr>
        <w:jc w:val="center"/>
      </w:pPr>
    </w:p>
    <w:sectPr w:rsidR="004D1056" w:rsidSect="007460A0">
      <w:headerReference w:type="default" r:id="rId9"/>
      <w:footerReference w:type="default" r:id="rId10"/>
      <w:pgSz w:w="11906" w:h="16838"/>
      <w:pgMar w:top="284" w:right="566" w:bottom="142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54B" w:rsidRDefault="0038054B">
      <w:r>
        <w:separator/>
      </w:r>
    </w:p>
  </w:endnote>
  <w:endnote w:type="continuationSeparator" w:id="0">
    <w:p w:rsidR="0038054B" w:rsidRDefault="00380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73D" w:rsidRDefault="0011173D">
    <w:pPr>
      <w:pStyle w:val="a4"/>
      <w:pBdr>
        <w:top w:val="single" w:sz="4" w:space="1" w:color="auto"/>
      </w:pBdr>
      <w:rPr>
        <w:b/>
        <w:bCs/>
        <w:sz w:val="22"/>
      </w:rPr>
    </w:pPr>
    <w:r>
      <w:rPr>
        <w:b/>
        <w:bCs/>
        <w:sz w:val="22"/>
      </w:rPr>
      <w:t xml:space="preserve">ΒΥΡΩΝΟΣ 17 </w:t>
    </w:r>
  </w:p>
  <w:p w:rsidR="0011173D" w:rsidRDefault="0011173D">
    <w:pPr>
      <w:pStyle w:val="a4"/>
      <w:rPr>
        <w:b/>
        <w:bCs/>
        <w:sz w:val="22"/>
      </w:rPr>
    </w:pPr>
    <w:r>
      <w:rPr>
        <w:b/>
        <w:bCs/>
        <w:sz w:val="22"/>
      </w:rPr>
      <w:t>42100 ΤΡΙΚΑΛΑ</w:t>
    </w:r>
  </w:p>
  <w:p w:rsidR="0011173D" w:rsidRDefault="0011173D">
    <w:pPr>
      <w:pStyle w:val="a4"/>
      <w:rPr>
        <w:b/>
        <w:bCs/>
        <w:sz w:val="22"/>
      </w:rPr>
    </w:pPr>
    <w:r>
      <w:rPr>
        <w:b/>
        <w:bCs/>
        <w:sz w:val="22"/>
      </w:rPr>
      <w:t>ΤΗΛ.: 2431028805</w:t>
    </w:r>
  </w:p>
  <w:p w:rsidR="0011173D" w:rsidRDefault="0011173D">
    <w:pPr>
      <w:pStyle w:val="a4"/>
      <w:rPr>
        <w:lang w:val="en-US"/>
      </w:rPr>
    </w:pPr>
    <w:proofErr w:type="gramStart"/>
    <w:r>
      <w:rPr>
        <w:b/>
        <w:bCs/>
        <w:sz w:val="22"/>
        <w:lang w:val="en-US"/>
      </w:rPr>
      <w:t>FAX.:</w:t>
    </w:r>
    <w:proofErr w:type="gramEnd"/>
    <w:r>
      <w:rPr>
        <w:b/>
        <w:bCs/>
        <w:sz w:val="22"/>
        <w:lang w:val="en-US"/>
      </w:rPr>
      <w:t xml:space="preserve"> 2431028805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54B" w:rsidRDefault="0038054B">
      <w:r>
        <w:separator/>
      </w:r>
    </w:p>
  </w:footnote>
  <w:footnote w:type="continuationSeparator" w:id="0">
    <w:p w:rsidR="0038054B" w:rsidRDefault="003805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73D" w:rsidRDefault="0011173D">
    <w:pPr>
      <w:pStyle w:val="a3"/>
      <w:jc w:val="center"/>
      <w:rPr>
        <w:b/>
        <w:bCs/>
        <w:lang w:val="en-US"/>
      </w:rPr>
    </w:pPr>
    <w:r>
      <w:rPr>
        <w:b/>
        <w:bCs/>
        <w:noProof/>
      </w:rPr>
      <w:drawing>
        <wp:inline distT="0" distB="0" distL="0" distR="0" wp14:anchorId="19C7B71C" wp14:editId="1DC87C4C">
          <wp:extent cx="600075" cy="533400"/>
          <wp:effectExtent l="0" t="0" r="0" b="0"/>
          <wp:docPr id="1" name="Εικόνα 1" descr="ethnosim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thnosim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1173D" w:rsidRDefault="0011173D">
    <w:pPr>
      <w:pStyle w:val="a3"/>
      <w:jc w:val="center"/>
      <w:rPr>
        <w:b/>
        <w:bCs/>
        <w:sz w:val="28"/>
      </w:rPr>
    </w:pPr>
    <w:r>
      <w:rPr>
        <w:b/>
        <w:bCs/>
        <w:sz w:val="28"/>
      </w:rPr>
      <w:t>ΕΛΛΗΝΙΚΗ ΔΗΜΟΚΡΑΤΙΑ</w:t>
    </w:r>
  </w:p>
  <w:p w:rsidR="0011173D" w:rsidRDefault="0011173D">
    <w:pPr>
      <w:pStyle w:val="a3"/>
      <w:jc w:val="center"/>
      <w:rPr>
        <w:b/>
        <w:bCs/>
        <w:sz w:val="28"/>
      </w:rPr>
    </w:pPr>
    <w:r>
      <w:rPr>
        <w:b/>
        <w:bCs/>
        <w:sz w:val="28"/>
      </w:rPr>
      <w:t>ΥΠΟΥΡΓΕΙΟ ΥΓΕΙΑΣ ΚΑΙ ΚΟΙΝΩΝΙΚΩΝ ΑΣΦΑΛΙΣΕΩΝ</w:t>
    </w:r>
  </w:p>
  <w:p w:rsidR="0011173D" w:rsidRDefault="0011173D">
    <w:pPr>
      <w:pStyle w:val="a3"/>
      <w:pBdr>
        <w:bottom w:val="single" w:sz="4" w:space="1" w:color="auto"/>
      </w:pBdr>
      <w:jc w:val="center"/>
      <w:rPr>
        <w:b/>
        <w:bCs/>
        <w:sz w:val="26"/>
      </w:rPr>
    </w:pPr>
    <w:r>
      <w:rPr>
        <w:b/>
        <w:bCs/>
        <w:sz w:val="26"/>
      </w:rPr>
      <w:t xml:space="preserve">ΙΑΤΡΙΚΟΣ ΣΥΛΛΟΓΟΣ ΤΡΙΚΑΛΩΝ </w:t>
    </w:r>
  </w:p>
  <w:p w:rsidR="0011173D" w:rsidRPr="00EC12E9" w:rsidRDefault="0011173D">
    <w:pPr>
      <w:pStyle w:val="a3"/>
      <w:pBdr>
        <w:bottom w:val="single" w:sz="4" w:space="1" w:color="auto"/>
      </w:pBdr>
      <w:jc w:val="center"/>
    </w:pPr>
    <w:r>
      <w:rPr>
        <w:b/>
        <w:bCs/>
        <w:sz w:val="26"/>
      </w:rPr>
      <w:t>“Ο ΑΣΚΛΗΠΙΟΣ</w:t>
    </w:r>
    <w:r w:rsidRPr="00EC12E9">
      <w:rPr>
        <w:b/>
        <w:bCs/>
        <w:sz w:val="26"/>
      </w:rPr>
      <w:t>”</w:t>
    </w:r>
  </w:p>
  <w:p w:rsidR="0011173D" w:rsidRDefault="0011173D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4B0DC50"/>
    <w:lvl w:ilvl="0" w:tplc="FFFFFFFF">
      <w:start w:val="1"/>
      <w:numFmt w:val="bullet"/>
      <w:lvlText w:val="Η"/>
      <w:lvlJc w:val="left"/>
    </w:lvl>
    <w:lvl w:ilvl="1" w:tplc="FFFFFFFF">
      <w:start w:val="1"/>
      <w:numFmt w:val="bullet"/>
      <w:lvlText w:val="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2AE8944A"/>
    <w:lvl w:ilvl="0" w:tplc="FFFFFFFF">
      <w:start w:val="1"/>
      <w:numFmt w:val="bullet"/>
      <w:lvlText w:val="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3D24FF3"/>
    <w:multiLevelType w:val="hybridMultilevel"/>
    <w:tmpl w:val="68FABBA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AB44CB"/>
    <w:multiLevelType w:val="hybridMultilevel"/>
    <w:tmpl w:val="5666F5F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E5603EB"/>
    <w:multiLevelType w:val="hybridMultilevel"/>
    <w:tmpl w:val="1CB23BE8"/>
    <w:lvl w:ilvl="0" w:tplc="939EB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7F789E"/>
    <w:multiLevelType w:val="hybridMultilevel"/>
    <w:tmpl w:val="34BCA070"/>
    <w:lvl w:ilvl="0" w:tplc="03DEB3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7FC595D"/>
    <w:multiLevelType w:val="hybridMultilevel"/>
    <w:tmpl w:val="B1E8C4E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21F"/>
    <w:rsid w:val="000163A9"/>
    <w:rsid w:val="00025C0D"/>
    <w:rsid w:val="00026352"/>
    <w:rsid w:val="00041D66"/>
    <w:rsid w:val="00043A53"/>
    <w:rsid w:val="00047E71"/>
    <w:rsid w:val="0005626A"/>
    <w:rsid w:val="000623EA"/>
    <w:rsid w:val="00065C4A"/>
    <w:rsid w:val="0008005D"/>
    <w:rsid w:val="00085AC0"/>
    <w:rsid w:val="000923D0"/>
    <w:rsid w:val="0009519B"/>
    <w:rsid w:val="000A34DC"/>
    <w:rsid w:val="000A4853"/>
    <w:rsid w:val="000B4DC4"/>
    <w:rsid w:val="000C0C76"/>
    <w:rsid w:val="000C5992"/>
    <w:rsid w:val="000E2A0D"/>
    <w:rsid w:val="000F4104"/>
    <w:rsid w:val="000F749B"/>
    <w:rsid w:val="00107A4C"/>
    <w:rsid w:val="0011173D"/>
    <w:rsid w:val="00120E19"/>
    <w:rsid w:val="00121236"/>
    <w:rsid w:val="001311BC"/>
    <w:rsid w:val="001414EB"/>
    <w:rsid w:val="0014305C"/>
    <w:rsid w:val="00143858"/>
    <w:rsid w:val="001530FD"/>
    <w:rsid w:val="00155BCA"/>
    <w:rsid w:val="00166E4C"/>
    <w:rsid w:val="001756F0"/>
    <w:rsid w:val="001972ED"/>
    <w:rsid w:val="001A0B9C"/>
    <w:rsid w:val="001A47AD"/>
    <w:rsid w:val="001B590C"/>
    <w:rsid w:val="001C7392"/>
    <w:rsid w:val="001D1DA1"/>
    <w:rsid w:val="001F4D1D"/>
    <w:rsid w:val="00204DFF"/>
    <w:rsid w:val="00212AC4"/>
    <w:rsid w:val="00216A02"/>
    <w:rsid w:val="002213F0"/>
    <w:rsid w:val="00225BDF"/>
    <w:rsid w:val="0023332C"/>
    <w:rsid w:val="00241A3C"/>
    <w:rsid w:val="002425AB"/>
    <w:rsid w:val="0025295B"/>
    <w:rsid w:val="002705B2"/>
    <w:rsid w:val="00270869"/>
    <w:rsid w:val="00293108"/>
    <w:rsid w:val="0029347D"/>
    <w:rsid w:val="002B018F"/>
    <w:rsid w:val="002B066A"/>
    <w:rsid w:val="002B7B84"/>
    <w:rsid w:val="002C35C3"/>
    <w:rsid w:val="002C6A99"/>
    <w:rsid w:val="002E3C12"/>
    <w:rsid w:val="002F64B6"/>
    <w:rsid w:val="002F7324"/>
    <w:rsid w:val="00300A87"/>
    <w:rsid w:val="003023F6"/>
    <w:rsid w:val="00302EB3"/>
    <w:rsid w:val="0030576C"/>
    <w:rsid w:val="00306B14"/>
    <w:rsid w:val="003079F2"/>
    <w:rsid w:val="003128F1"/>
    <w:rsid w:val="00322B7C"/>
    <w:rsid w:val="003341C7"/>
    <w:rsid w:val="00344A16"/>
    <w:rsid w:val="00351E00"/>
    <w:rsid w:val="0035313C"/>
    <w:rsid w:val="00370C05"/>
    <w:rsid w:val="003749D5"/>
    <w:rsid w:val="0038054B"/>
    <w:rsid w:val="00386A1E"/>
    <w:rsid w:val="00397402"/>
    <w:rsid w:val="003B5C24"/>
    <w:rsid w:val="003C2D60"/>
    <w:rsid w:val="003E75D4"/>
    <w:rsid w:val="003F3B1D"/>
    <w:rsid w:val="00406B78"/>
    <w:rsid w:val="004159DA"/>
    <w:rsid w:val="00421B56"/>
    <w:rsid w:val="00426C1C"/>
    <w:rsid w:val="0043107D"/>
    <w:rsid w:val="0045517A"/>
    <w:rsid w:val="0046781B"/>
    <w:rsid w:val="00491BFB"/>
    <w:rsid w:val="004B2641"/>
    <w:rsid w:val="004B7BA2"/>
    <w:rsid w:val="004B7C23"/>
    <w:rsid w:val="004C0B4B"/>
    <w:rsid w:val="004D1056"/>
    <w:rsid w:val="004D56E4"/>
    <w:rsid w:val="004D6272"/>
    <w:rsid w:val="00510DEF"/>
    <w:rsid w:val="00546A7E"/>
    <w:rsid w:val="005529C4"/>
    <w:rsid w:val="00571F3D"/>
    <w:rsid w:val="005845BD"/>
    <w:rsid w:val="005A404A"/>
    <w:rsid w:val="005A4CB0"/>
    <w:rsid w:val="005C0BE3"/>
    <w:rsid w:val="005D4DB0"/>
    <w:rsid w:val="005D682E"/>
    <w:rsid w:val="005E3BBD"/>
    <w:rsid w:val="005F4CF8"/>
    <w:rsid w:val="005F777A"/>
    <w:rsid w:val="00613099"/>
    <w:rsid w:val="00613FAB"/>
    <w:rsid w:val="00614075"/>
    <w:rsid w:val="006258B9"/>
    <w:rsid w:val="00632BEA"/>
    <w:rsid w:val="00637303"/>
    <w:rsid w:val="00651317"/>
    <w:rsid w:val="00670132"/>
    <w:rsid w:val="006A01C3"/>
    <w:rsid w:val="006A72F2"/>
    <w:rsid w:val="006B1EF2"/>
    <w:rsid w:val="006C58F2"/>
    <w:rsid w:val="006C6705"/>
    <w:rsid w:val="006C730D"/>
    <w:rsid w:val="006D094B"/>
    <w:rsid w:val="006D181B"/>
    <w:rsid w:val="006F1AC1"/>
    <w:rsid w:val="007130AF"/>
    <w:rsid w:val="007160AC"/>
    <w:rsid w:val="00724168"/>
    <w:rsid w:val="00735CA9"/>
    <w:rsid w:val="007448AC"/>
    <w:rsid w:val="007460A0"/>
    <w:rsid w:val="007620D0"/>
    <w:rsid w:val="00766E3C"/>
    <w:rsid w:val="007748F4"/>
    <w:rsid w:val="007854B3"/>
    <w:rsid w:val="007C5E18"/>
    <w:rsid w:val="007C7C98"/>
    <w:rsid w:val="007D60B9"/>
    <w:rsid w:val="007D796E"/>
    <w:rsid w:val="007E104D"/>
    <w:rsid w:val="007E31E1"/>
    <w:rsid w:val="007E5542"/>
    <w:rsid w:val="007E7046"/>
    <w:rsid w:val="007F413E"/>
    <w:rsid w:val="00800132"/>
    <w:rsid w:val="00812978"/>
    <w:rsid w:val="0082521F"/>
    <w:rsid w:val="0084752D"/>
    <w:rsid w:val="0085036C"/>
    <w:rsid w:val="008767D7"/>
    <w:rsid w:val="00885131"/>
    <w:rsid w:val="008871F4"/>
    <w:rsid w:val="008977FE"/>
    <w:rsid w:val="00897B55"/>
    <w:rsid w:val="008B750B"/>
    <w:rsid w:val="008C5ED8"/>
    <w:rsid w:val="008D4A75"/>
    <w:rsid w:val="008D6BAA"/>
    <w:rsid w:val="008F41D8"/>
    <w:rsid w:val="008F5C81"/>
    <w:rsid w:val="008F706B"/>
    <w:rsid w:val="00903931"/>
    <w:rsid w:val="00904BF4"/>
    <w:rsid w:val="009317AE"/>
    <w:rsid w:val="00934F98"/>
    <w:rsid w:val="009370A9"/>
    <w:rsid w:val="0094122D"/>
    <w:rsid w:val="00953A75"/>
    <w:rsid w:val="009837DC"/>
    <w:rsid w:val="0099407B"/>
    <w:rsid w:val="00996C02"/>
    <w:rsid w:val="009A2ED8"/>
    <w:rsid w:val="009A3980"/>
    <w:rsid w:val="009B024D"/>
    <w:rsid w:val="009D15A1"/>
    <w:rsid w:val="009D7E80"/>
    <w:rsid w:val="009E220D"/>
    <w:rsid w:val="009F7433"/>
    <w:rsid w:val="00A042D0"/>
    <w:rsid w:val="00A17451"/>
    <w:rsid w:val="00A278ED"/>
    <w:rsid w:val="00A50E70"/>
    <w:rsid w:val="00A87F0D"/>
    <w:rsid w:val="00A921BA"/>
    <w:rsid w:val="00A97A57"/>
    <w:rsid w:val="00AA5187"/>
    <w:rsid w:val="00AD7382"/>
    <w:rsid w:val="00AD796C"/>
    <w:rsid w:val="00AE7792"/>
    <w:rsid w:val="00B03D07"/>
    <w:rsid w:val="00B343B8"/>
    <w:rsid w:val="00B51674"/>
    <w:rsid w:val="00B53E0E"/>
    <w:rsid w:val="00B73262"/>
    <w:rsid w:val="00B8088F"/>
    <w:rsid w:val="00B855B7"/>
    <w:rsid w:val="00BB4492"/>
    <w:rsid w:val="00BD7036"/>
    <w:rsid w:val="00BE6EE3"/>
    <w:rsid w:val="00C13A2A"/>
    <w:rsid w:val="00C13D55"/>
    <w:rsid w:val="00C273CB"/>
    <w:rsid w:val="00C3046D"/>
    <w:rsid w:val="00C45484"/>
    <w:rsid w:val="00C54DDA"/>
    <w:rsid w:val="00C577D8"/>
    <w:rsid w:val="00C602BE"/>
    <w:rsid w:val="00C644BA"/>
    <w:rsid w:val="00C71260"/>
    <w:rsid w:val="00C74D49"/>
    <w:rsid w:val="00CA3E96"/>
    <w:rsid w:val="00CC18D1"/>
    <w:rsid w:val="00CC4D02"/>
    <w:rsid w:val="00CD7B11"/>
    <w:rsid w:val="00CE05BE"/>
    <w:rsid w:val="00CE1FDD"/>
    <w:rsid w:val="00CF32A2"/>
    <w:rsid w:val="00D05D90"/>
    <w:rsid w:val="00D14D82"/>
    <w:rsid w:val="00D52D62"/>
    <w:rsid w:val="00D565AD"/>
    <w:rsid w:val="00D672B2"/>
    <w:rsid w:val="00D86CFF"/>
    <w:rsid w:val="00D9596E"/>
    <w:rsid w:val="00DA46E9"/>
    <w:rsid w:val="00DB5EC6"/>
    <w:rsid w:val="00DC16A0"/>
    <w:rsid w:val="00DE65D1"/>
    <w:rsid w:val="00DF6F16"/>
    <w:rsid w:val="00E01A00"/>
    <w:rsid w:val="00E038B0"/>
    <w:rsid w:val="00E3130D"/>
    <w:rsid w:val="00E31BAB"/>
    <w:rsid w:val="00E5010C"/>
    <w:rsid w:val="00E60238"/>
    <w:rsid w:val="00E70683"/>
    <w:rsid w:val="00E75F2D"/>
    <w:rsid w:val="00E9261D"/>
    <w:rsid w:val="00E9560B"/>
    <w:rsid w:val="00E958E1"/>
    <w:rsid w:val="00E96995"/>
    <w:rsid w:val="00EA48A7"/>
    <w:rsid w:val="00EA7361"/>
    <w:rsid w:val="00EB352A"/>
    <w:rsid w:val="00EC12E9"/>
    <w:rsid w:val="00EC7CDF"/>
    <w:rsid w:val="00ED5FC3"/>
    <w:rsid w:val="00ED7120"/>
    <w:rsid w:val="00EF06E3"/>
    <w:rsid w:val="00EF2703"/>
    <w:rsid w:val="00F02416"/>
    <w:rsid w:val="00F06D55"/>
    <w:rsid w:val="00F23AC3"/>
    <w:rsid w:val="00F34E3D"/>
    <w:rsid w:val="00F35227"/>
    <w:rsid w:val="00F4278A"/>
    <w:rsid w:val="00F5357B"/>
    <w:rsid w:val="00F57A78"/>
    <w:rsid w:val="00F65E70"/>
    <w:rsid w:val="00F93215"/>
    <w:rsid w:val="00FA4D69"/>
    <w:rsid w:val="00FD4290"/>
    <w:rsid w:val="00FD7AC9"/>
    <w:rsid w:val="00FE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alloon Text"/>
    <w:basedOn w:val="a"/>
    <w:link w:val="Char"/>
    <w:rsid w:val="008871F4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rsid w:val="008871F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B024D"/>
    <w:pPr>
      <w:ind w:left="720"/>
      <w:contextualSpacing/>
    </w:pPr>
  </w:style>
  <w:style w:type="character" w:styleId="-">
    <w:name w:val="Hyperlink"/>
    <w:uiPriority w:val="99"/>
    <w:unhideWhenUsed/>
    <w:rsid w:val="00E31BAB"/>
    <w:rPr>
      <w:color w:val="0000FF"/>
      <w:u w:val="single"/>
    </w:rPr>
  </w:style>
  <w:style w:type="character" w:styleId="-0">
    <w:name w:val="FollowedHyperlink"/>
    <w:basedOn w:val="a0"/>
    <w:rsid w:val="00E31BAB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unhideWhenUsed/>
    <w:rsid w:val="007C7C98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7C7C9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alloon Text"/>
    <w:basedOn w:val="a"/>
    <w:link w:val="Char"/>
    <w:rsid w:val="008871F4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rsid w:val="008871F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B024D"/>
    <w:pPr>
      <w:ind w:left="720"/>
      <w:contextualSpacing/>
    </w:pPr>
  </w:style>
  <w:style w:type="character" w:styleId="-">
    <w:name w:val="Hyperlink"/>
    <w:uiPriority w:val="99"/>
    <w:unhideWhenUsed/>
    <w:rsid w:val="00E31BAB"/>
    <w:rPr>
      <w:color w:val="0000FF"/>
      <w:u w:val="single"/>
    </w:rPr>
  </w:style>
  <w:style w:type="character" w:styleId="-0">
    <w:name w:val="FollowedHyperlink"/>
    <w:basedOn w:val="a0"/>
    <w:rsid w:val="00E31BAB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unhideWhenUsed/>
    <w:rsid w:val="007C7C98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7C7C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6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34;&#927;&#929;&#924;&#913;%20&#931;&#933;&#923;&#923;&#927;&#915;&#927;&#931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964FB-864F-4B2A-A355-24C70E879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ΦΟΡΜΑ ΣΥΛΛΟΓΟΣ</Template>
  <TotalTime>33</TotalTime>
  <Pages>1</Pages>
  <Words>217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user</cp:lastModifiedBy>
  <cp:revision>8</cp:revision>
  <cp:lastPrinted>2019-09-17T10:58:00Z</cp:lastPrinted>
  <dcterms:created xsi:type="dcterms:W3CDTF">2019-07-26T06:43:00Z</dcterms:created>
  <dcterms:modified xsi:type="dcterms:W3CDTF">2019-09-30T11:30:00Z</dcterms:modified>
</cp:coreProperties>
</file>